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771" w:rsidRDefault="00FB0A47">
      <w:r>
        <w:rPr>
          <w:noProof/>
          <w:lang w:eastAsia="nl-NL"/>
        </w:rPr>
        <w:drawing>
          <wp:inline distT="0" distB="0" distL="0" distR="0">
            <wp:extent cx="5525271" cy="571579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m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47" w:rsidRDefault="00FB0A47">
      <w:r>
        <w:rPr>
          <w:noProof/>
          <w:lang w:eastAsia="nl-NL"/>
        </w:rPr>
        <w:lastRenderedPageBreak/>
        <w:drawing>
          <wp:inline distT="0" distB="0" distL="0" distR="0">
            <wp:extent cx="5760720" cy="3187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gen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47" w:rsidRDefault="00FB0A47">
      <w:r>
        <w:rPr>
          <w:noProof/>
          <w:lang w:eastAsia="nl-NL"/>
        </w:rPr>
        <w:drawing>
          <wp:inline distT="0" distB="0" distL="0" distR="0">
            <wp:extent cx="5760720" cy="451993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gen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47" w:rsidRDefault="00FB0A47">
      <w:r>
        <w:rPr>
          <w:noProof/>
          <w:lang w:eastAsia="nl-NL"/>
        </w:rPr>
        <w:lastRenderedPageBreak/>
        <w:drawing>
          <wp:inline distT="0" distB="0" distL="0" distR="0">
            <wp:extent cx="5760720" cy="25222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gen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47" w:rsidRDefault="00FB0A47">
      <w:r>
        <w:rPr>
          <w:noProof/>
          <w:lang w:eastAsia="nl-NL"/>
        </w:rPr>
        <w:drawing>
          <wp:inline distT="0" distB="0" distL="0" distR="0">
            <wp:extent cx="5760720" cy="451548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genboomtabe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A47" w:rsidRDefault="00FB0A47">
      <w:bookmarkStart w:id="0" w:name="_GoBack"/>
      <w:bookmarkEnd w:id="0"/>
    </w:p>
    <w:sectPr w:rsidR="00FB0A47" w:rsidSect="00FE05E7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A47"/>
    <w:rsid w:val="00141771"/>
    <w:rsid w:val="00FB0A47"/>
    <w:rsid w:val="00FE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105914-6D1C-4BCC-B52E-531256AAE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C061BB44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OMO Scholengroep Bergen op Zoom E.O.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Straten, Marius van</dc:creator>
  <cp:keywords/>
  <dc:description/>
  <cp:lastModifiedBy>Straten, Marius van</cp:lastModifiedBy>
  <cp:revision>1</cp:revision>
  <dcterms:created xsi:type="dcterms:W3CDTF">2016-11-03T10:31:00Z</dcterms:created>
  <dcterms:modified xsi:type="dcterms:W3CDTF">2016-11-03T10:36:00Z</dcterms:modified>
</cp:coreProperties>
</file>